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Default="00810B7B" w:rsidP="00A210AA">
            <w:pPr>
              <w:pStyle w:val="Title"/>
              <w:ind w:left="0"/>
            </w:pPr>
            <w:r>
              <w:t xml:space="preserve"> October </w:t>
            </w:r>
            <w:r w:rsidR="00D32517">
              <w:t>Newsletter</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D32517">
      <w:pPr>
        <w:pStyle w:val="Organization"/>
      </w:pPr>
      <w:r>
        <w:rPr>
          <w:noProof/>
        </w:rPr>
        <mc:AlternateContent>
          <mc:Choice Requires="wps">
            <w:drawing>
              <wp:anchor distT="0" distB="0" distL="114300" distR="114300" simplePos="0" relativeHeight="251658240" behindDoc="0" locked="0" layoutInCell="1" allowOverlap="0" wp14:anchorId="6305DD8D" wp14:editId="731163D4">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63C" w:rsidRDefault="00810B7B">
                            <w:pPr>
                              <w:pStyle w:val="Photo"/>
                            </w:pPr>
                            <w:r>
                              <w:rPr>
                                <w:noProof/>
                              </w:rPr>
                              <w:drawing>
                                <wp:inline distT="0" distB="0" distL="0" distR="0" wp14:anchorId="28FC0163" wp14:editId="66CE0C34">
                                  <wp:extent cx="2171700" cy="1743075"/>
                                  <wp:effectExtent l="0" t="0" r="0" b="9525"/>
                                  <wp:docPr id="2" name="Picture 2" descr="C:\Users\WMP17426\AppData\Local\Microsoft\Windows\Temporary Internet Files\Content.IE5\Q08MQY34\MP90040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MP17426\AppData\Local\Microsoft\Windows\Temporary Internet Files\Content.IE5\Q08MQY34\MP90040111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743075"/>
                                          </a:xfrm>
                                          <a:prstGeom prst="rect">
                                            <a:avLst/>
                                          </a:prstGeom>
                                          <a:noFill/>
                                          <a:ln>
                                            <a:noFill/>
                                          </a:ln>
                                        </pic:spPr>
                                      </pic:pic>
                                    </a:graphicData>
                                  </a:graphic>
                                </wp:inline>
                              </w:drawing>
                            </w:r>
                          </w:p>
                          <w:p w:rsidR="0066363C" w:rsidRDefault="0066363C">
                            <w:pPr>
                              <w:pStyle w:val="Heading1"/>
                            </w:pPr>
                            <w:r>
                              <w:t>Upcoming Events</w:t>
                            </w:r>
                          </w:p>
                          <w:sdt>
                            <w:sdtPr>
                              <w:id w:val="-1023242815"/>
                              <w:placeholder>
                                <w:docPart w:val="C4A35DF1BBEF4F538DD3B57922423970"/>
                              </w:placeholder>
                              <w:date w:fullDate="2017-10-10T00:00:00Z">
                                <w:dateFormat w:val="MMMM d"/>
                                <w:lid w:val="en-US"/>
                                <w:storeMappedDataAs w:val="dateTime"/>
                                <w:calendar w:val="gregorian"/>
                              </w:date>
                            </w:sdtPr>
                            <w:sdtEndPr/>
                            <w:sdtContent>
                              <w:p w:rsidR="0066363C" w:rsidRDefault="005775EA">
                                <w:pPr>
                                  <w:pStyle w:val="Heading2"/>
                                </w:pPr>
                                <w:r>
                                  <w:t>October 10</w:t>
                                </w:r>
                              </w:p>
                            </w:sdtContent>
                          </w:sdt>
                          <w:p w:rsidR="0066363C" w:rsidRDefault="000845AB">
                            <w:r>
                              <w:t>Chattahoochee Field Trip</w:t>
                            </w:r>
                          </w:p>
                          <w:sdt>
                            <w:sdtPr>
                              <w:id w:val="-1391110566"/>
                              <w:placeholder>
                                <w:docPart w:val="C4A35DF1BBEF4F538DD3B57922423970"/>
                              </w:placeholder>
                              <w:date w:fullDate="2017-10-16T00:00:00Z">
                                <w:dateFormat w:val="MMMM d"/>
                                <w:lid w:val="en-US"/>
                                <w:storeMappedDataAs w:val="dateTime"/>
                                <w:calendar w:val="gregorian"/>
                              </w:date>
                            </w:sdtPr>
                            <w:sdtEndPr/>
                            <w:sdtContent>
                              <w:p w:rsidR="0066363C" w:rsidRDefault="005775EA">
                                <w:pPr>
                                  <w:pStyle w:val="Heading2"/>
                                </w:pPr>
                                <w:r>
                                  <w:t>October 16</w:t>
                                </w:r>
                              </w:p>
                            </w:sdtContent>
                          </w:sdt>
                          <w:p w:rsidR="0066363C" w:rsidRPr="00A7186D" w:rsidRDefault="00A7186D" w:rsidP="0066363C">
                            <w:pPr>
                              <w:pStyle w:val="Heading2"/>
                              <w:ind w:left="0"/>
                              <w:rPr>
                                <w:b w:val="0"/>
                              </w:rPr>
                            </w:pPr>
                            <w:r>
                              <w:t xml:space="preserve"> </w:t>
                            </w:r>
                            <w:r w:rsidR="00A86DC1">
                              <w:rPr>
                                <w:b w:val="0"/>
                              </w:rPr>
                              <w:t xml:space="preserve">Conference Week Begins </w:t>
                            </w:r>
                            <w:r w:rsidR="00A86DC1" w:rsidRPr="00A86DC1">
                              <w:rPr>
                                <w:b w:val="0"/>
                              </w:rPr>
                              <w:sym w:font="Wingdings" w:char="F04A"/>
                            </w:r>
                          </w:p>
                          <w:p w:rsidR="0066363C" w:rsidRDefault="0066363C" w:rsidP="0066363C">
                            <w:pPr>
                              <w:pStyle w:val="Heading2"/>
                              <w:ind w:left="0"/>
                            </w:pPr>
                            <w:r>
                              <w:t xml:space="preserve">  </w:t>
                            </w:r>
                            <w:r w:rsidR="005775EA">
                              <w:t>October 21</w:t>
                            </w:r>
                          </w:p>
                          <w:p w:rsidR="0066363C" w:rsidRDefault="003D714D" w:rsidP="005D0BEF">
                            <w:r>
                              <w:t>Fall Festival</w:t>
                            </w:r>
                          </w:p>
                          <w:tbl>
                            <w:tblPr>
                              <w:tblStyle w:val="NewsletterTable"/>
                              <w:tblW w:w="5000" w:type="pct"/>
                              <w:tblLook w:val="04A0" w:firstRow="1" w:lastRow="0" w:firstColumn="1" w:lastColumn="0" w:noHBand="0" w:noVBand="1"/>
                              <w:tblDescription w:val="Announcement table"/>
                            </w:tblPr>
                            <w:tblGrid>
                              <w:gridCol w:w="3424"/>
                            </w:tblGrid>
                            <w:tr w:rsidR="0066363C" w:rsidTr="005D0BEF">
                              <w:trPr>
                                <w:cnfStyle w:val="100000000000" w:firstRow="1" w:lastRow="0" w:firstColumn="0" w:lastColumn="0" w:oddVBand="0" w:evenVBand="0" w:oddHBand="0" w:evenHBand="0" w:firstRowFirstColumn="0" w:firstRowLastColumn="0" w:lastRowFirstColumn="0" w:lastRowLastColumn="0"/>
                                <w:trHeight w:val="60"/>
                              </w:trPr>
                              <w:tc>
                                <w:tcPr>
                                  <w:tcW w:w="3439" w:type="dxa"/>
                                  <w:tcBorders>
                                    <w:bottom w:val="nil"/>
                                  </w:tcBorders>
                                </w:tcPr>
                                <w:p w:rsidR="0066363C" w:rsidRPr="0066363C" w:rsidRDefault="0066363C" w:rsidP="0066363C">
                                  <w:pPr>
                                    <w:ind w:left="0"/>
                                  </w:pPr>
                                </w:p>
                              </w:tc>
                            </w:tr>
                            <w:tr w:rsidR="0066363C" w:rsidTr="0066363C">
                              <w:trPr>
                                <w:trHeight w:val="5760"/>
                              </w:trPr>
                              <w:tc>
                                <w:tcPr>
                                  <w:tcW w:w="3439" w:type="dxa"/>
                                  <w:tcBorders>
                                    <w:top w:val="nil"/>
                                    <w:bottom w:val="nil"/>
                                  </w:tcBorders>
                                </w:tcPr>
                                <w:p w:rsidR="0066363C" w:rsidRDefault="0066363C">
                                  <w:pPr>
                                    <w:pStyle w:val="Heading1"/>
                                    <w:outlineLvl w:val="0"/>
                                  </w:pPr>
                                  <w:r>
                                    <w:t>Important Announcements:</w:t>
                                  </w:r>
                                </w:p>
                                <w:p w:rsidR="00A7186D" w:rsidRDefault="003D714D" w:rsidP="00A86DC1">
                                  <w:pPr>
                                    <w:ind w:left="0"/>
                                  </w:pPr>
                                  <w:r>
                                    <w:t>***Conference Week is</w:t>
                                  </w:r>
                                  <w:r w:rsidR="005775EA">
                                    <w:t xml:space="preserve"> October 16</w:t>
                                  </w:r>
                                  <w:r w:rsidR="00A86DC1" w:rsidRPr="00A86DC1">
                                    <w:rPr>
                                      <w:vertAlign w:val="superscript"/>
                                    </w:rPr>
                                    <w:t>th</w:t>
                                  </w:r>
                                  <w:r w:rsidR="005775EA">
                                    <w:t>-20th</w:t>
                                  </w:r>
                                  <w:r w:rsidR="00A86DC1">
                                    <w:t>.  I am looking forward to seeing all of you during the course of that wee</w:t>
                                  </w:r>
                                  <w:r w:rsidR="000845AB">
                                    <w:t xml:space="preserve">k.  </w:t>
                                  </w:r>
                                </w:p>
                                <w:p w:rsidR="00A86DC1" w:rsidRDefault="00A86DC1" w:rsidP="00A86DC1">
                                  <w:pPr>
                                    <w:ind w:left="0"/>
                                  </w:pPr>
                                  <w:r>
                                    <w:t>***During Conference Week the Book Fair will be going on.</w:t>
                                  </w:r>
                                </w:p>
                                <w:p w:rsidR="00A86DC1" w:rsidRDefault="00A86DC1" w:rsidP="00A86DC1">
                                  <w:pPr>
                                    <w:ind w:left="0"/>
                                  </w:pPr>
                                  <w:r>
                                    <w:t xml:space="preserve">***Fall Festival is a great time at Powers Ferry.  Please consider donating a bag of candy to the front office. I hope to see all of you there. </w:t>
                                  </w:r>
                                </w:p>
                                <w:p w:rsidR="00A7186D" w:rsidRPr="00A7186D" w:rsidRDefault="00A7186D" w:rsidP="00A7186D">
                                  <w:pPr>
                                    <w:ind w:left="0"/>
                                  </w:pPr>
                                </w:p>
                                <w:p w:rsidR="0066363C" w:rsidRDefault="0066363C" w:rsidP="00A7186D">
                                  <w:pPr>
                                    <w:pStyle w:val="Heading1"/>
                                    <w:ind w:left="0"/>
                                    <w:outlineLvl w:val="0"/>
                                  </w:pPr>
                                </w:p>
                                <w:p w:rsidR="00A7186D" w:rsidRPr="00A7186D" w:rsidRDefault="00A7186D" w:rsidP="00A7186D"/>
                                <w:p w:rsidR="00777B84" w:rsidRDefault="00777B84" w:rsidP="0066363C"/>
                                <w:p w:rsidR="005D0BEF" w:rsidRDefault="005D0BEF" w:rsidP="0066363C"/>
                              </w:tc>
                            </w:tr>
                          </w:tbl>
                          <w:p w:rsidR="0066363C" w:rsidRDefault="0066363C">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6305DD8D"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5824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66363C" w:rsidRDefault="00810B7B">
                      <w:pPr>
                        <w:pStyle w:val="Photo"/>
                      </w:pPr>
                      <w:r>
                        <w:rPr>
                          <w:noProof/>
                        </w:rPr>
                        <w:drawing>
                          <wp:inline distT="0" distB="0" distL="0" distR="0" wp14:anchorId="28FC0163" wp14:editId="66CE0C34">
                            <wp:extent cx="2171700" cy="1743075"/>
                            <wp:effectExtent l="0" t="0" r="0" b="9525"/>
                            <wp:docPr id="2" name="Picture 2" descr="C:\Users\WMP17426\AppData\Local\Microsoft\Windows\Temporary Internet Files\Content.IE5\Q08MQY34\MP90040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MP17426\AppData\Local\Microsoft\Windows\Temporary Internet Files\Content.IE5\Q08MQY34\MP90040111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743075"/>
                                    </a:xfrm>
                                    <a:prstGeom prst="rect">
                                      <a:avLst/>
                                    </a:prstGeom>
                                    <a:noFill/>
                                    <a:ln>
                                      <a:noFill/>
                                    </a:ln>
                                  </pic:spPr>
                                </pic:pic>
                              </a:graphicData>
                            </a:graphic>
                          </wp:inline>
                        </w:drawing>
                      </w:r>
                    </w:p>
                    <w:p w:rsidR="0066363C" w:rsidRDefault="0066363C">
                      <w:pPr>
                        <w:pStyle w:val="Heading1"/>
                      </w:pPr>
                      <w:r>
                        <w:t>Upcoming Events</w:t>
                      </w:r>
                    </w:p>
                    <w:sdt>
                      <w:sdtPr>
                        <w:id w:val="-1023242815"/>
                        <w:placeholder>
                          <w:docPart w:val="C4A35DF1BBEF4F538DD3B57922423970"/>
                        </w:placeholder>
                        <w:date w:fullDate="2017-10-10T00:00:00Z">
                          <w:dateFormat w:val="MMMM d"/>
                          <w:lid w:val="en-US"/>
                          <w:storeMappedDataAs w:val="dateTime"/>
                          <w:calendar w:val="gregorian"/>
                        </w:date>
                      </w:sdtPr>
                      <w:sdtEndPr/>
                      <w:sdtContent>
                        <w:p w:rsidR="0066363C" w:rsidRDefault="005775EA">
                          <w:pPr>
                            <w:pStyle w:val="Heading2"/>
                          </w:pPr>
                          <w:r>
                            <w:t>October 10</w:t>
                          </w:r>
                        </w:p>
                      </w:sdtContent>
                    </w:sdt>
                    <w:p w:rsidR="0066363C" w:rsidRDefault="000845AB">
                      <w:r>
                        <w:t>Chattahoochee Field Trip</w:t>
                      </w:r>
                    </w:p>
                    <w:sdt>
                      <w:sdtPr>
                        <w:id w:val="-1391110566"/>
                        <w:placeholder>
                          <w:docPart w:val="C4A35DF1BBEF4F538DD3B57922423970"/>
                        </w:placeholder>
                        <w:date w:fullDate="2017-10-16T00:00:00Z">
                          <w:dateFormat w:val="MMMM d"/>
                          <w:lid w:val="en-US"/>
                          <w:storeMappedDataAs w:val="dateTime"/>
                          <w:calendar w:val="gregorian"/>
                        </w:date>
                      </w:sdtPr>
                      <w:sdtEndPr/>
                      <w:sdtContent>
                        <w:p w:rsidR="0066363C" w:rsidRDefault="005775EA">
                          <w:pPr>
                            <w:pStyle w:val="Heading2"/>
                          </w:pPr>
                          <w:r>
                            <w:t>October 16</w:t>
                          </w:r>
                        </w:p>
                      </w:sdtContent>
                    </w:sdt>
                    <w:p w:rsidR="0066363C" w:rsidRPr="00A7186D" w:rsidRDefault="00A7186D" w:rsidP="0066363C">
                      <w:pPr>
                        <w:pStyle w:val="Heading2"/>
                        <w:ind w:left="0"/>
                        <w:rPr>
                          <w:b w:val="0"/>
                        </w:rPr>
                      </w:pPr>
                      <w:r>
                        <w:t xml:space="preserve"> </w:t>
                      </w:r>
                      <w:r w:rsidR="00A86DC1">
                        <w:rPr>
                          <w:b w:val="0"/>
                        </w:rPr>
                        <w:t xml:space="preserve">Conference Week Begins </w:t>
                      </w:r>
                      <w:r w:rsidR="00A86DC1" w:rsidRPr="00A86DC1">
                        <w:rPr>
                          <w:b w:val="0"/>
                        </w:rPr>
                        <w:sym w:font="Wingdings" w:char="F04A"/>
                      </w:r>
                    </w:p>
                    <w:p w:rsidR="0066363C" w:rsidRDefault="0066363C" w:rsidP="0066363C">
                      <w:pPr>
                        <w:pStyle w:val="Heading2"/>
                        <w:ind w:left="0"/>
                      </w:pPr>
                      <w:r>
                        <w:t xml:space="preserve">  </w:t>
                      </w:r>
                      <w:r w:rsidR="005775EA">
                        <w:t>October 21</w:t>
                      </w:r>
                    </w:p>
                    <w:p w:rsidR="0066363C" w:rsidRDefault="003D714D" w:rsidP="005D0BEF">
                      <w:r>
                        <w:t>Fall Festival</w:t>
                      </w:r>
                    </w:p>
                    <w:tbl>
                      <w:tblPr>
                        <w:tblStyle w:val="NewsletterTable"/>
                        <w:tblW w:w="5000" w:type="pct"/>
                        <w:tblLook w:val="04A0" w:firstRow="1" w:lastRow="0" w:firstColumn="1" w:lastColumn="0" w:noHBand="0" w:noVBand="1"/>
                        <w:tblDescription w:val="Announcement table"/>
                      </w:tblPr>
                      <w:tblGrid>
                        <w:gridCol w:w="3424"/>
                      </w:tblGrid>
                      <w:tr w:rsidR="0066363C" w:rsidTr="005D0BEF">
                        <w:trPr>
                          <w:cnfStyle w:val="100000000000" w:firstRow="1" w:lastRow="0" w:firstColumn="0" w:lastColumn="0" w:oddVBand="0" w:evenVBand="0" w:oddHBand="0" w:evenHBand="0" w:firstRowFirstColumn="0" w:firstRowLastColumn="0" w:lastRowFirstColumn="0" w:lastRowLastColumn="0"/>
                          <w:trHeight w:val="60"/>
                        </w:trPr>
                        <w:tc>
                          <w:tcPr>
                            <w:tcW w:w="3439" w:type="dxa"/>
                            <w:tcBorders>
                              <w:bottom w:val="nil"/>
                            </w:tcBorders>
                          </w:tcPr>
                          <w:p w:rsidR="0066363C" w:rsidRPr="0066363C" w:rsidRDefault="0066363C" w:rsidP="0066363C">
                            <w:pPr>
                              <w:ind w:left="0"/>
                            </w:pPr>
                          </w:p>
                        </w:tc>
                      </w:tr>
                      <w:tr w:rsidR="0066363C" w:rsidTr="0066363C">
                        <w:trPr>
                          <w:trHeight w:val="5760"/>
                        </w:trPr>
                        <w:tc>
                          <w:tcPr>
                            <w:tcW w:w="3439" w:type="dxa"/>
                            <w:tcBorders>
                              <w:top w:val="nil"/>
                              <w:bottom w:val="nil"/>
                            </w:tcBorders>
                          </w:tcPr>
                          <w:p w:rsidR="0066363C" w:rsidRDefault="0066363C">
                            <w:pPr>
                              <w:pStyle w:val="Heading1"/>
                              <w:outlineLvl w:val="0"/>
                            </w:pPr>
                            <w:r>
                              <w:t>Important Announcements:</w:t>
                            </w:r>
                          </w:p>
                          <w:p w:rsidR="00A7186D" w:rsidRDefault="003D714D" w:rsidP="00A86DC1">
                            <w:pPr>
                              <w:ind w:left="0"/>
                            </w:pPr>
                            <w:r>
                              <w:t>***Conference Week is</w:t>
                            </w:r>
                            <w:r w:rsidR="005775EA">
                              <w:t xml:space="preserve"> October 16</w:t>
                            </w:r>
                            <w:r w:rsidR="00A86DC1" w:rsidRPr="00A86DC1">
                              <w:rPr>
                                <w:vertAlign w:val="superscript"/>
                              </w:rPr>
                              <w:t>th</w:t>
                            </w:r>
                            <w:r w:rsidR="005775EA">
                              <w:t>-20th</w:t>
                            </w:r>
                            <w:r w:rsidR="00A86DC1">
                              <w:t>.  I am looking forward to seeing all of you during the course of that wee</w:t>
                            </w:r>
                            <w:r w:rsidR="000845AB">
                              <w:t xml:space="preserve">k.  </w:t>
                            </w:r>
                          </w:p>
                          <w:p w:rsidR="00A86DC1" w:rsidRDefault="00A86DC1" w:rsidP="00A86DC1">
                            <w:pPr>
                              <w:ind w:left="0"/>
                            </w:pPr>
                            <w:r>
                              <w:t>***During Conference Week the Book Fair will be going on.</w:t>
                            </w:r>
                          </w:p>
                          <w:p w:rsidR="00A86DC1" w:rsidRDefault="00A86DC1" w:rsidP="00A86DC1">
                            <w:pPr>
                              <w:ind w:left="0"/>
                            </w:pPr>
                            <w:r>
                              <w:t xml:space="preserve">***Fall Festival is a great time at Powers Ferry.  Please consider donating a bag of candy to the front office. I hope to see all of you there. </w:t>
                            </w:r>
                          </w:p>
                          <w:p w:rsidR="00A7186D" w:rsidRPr="00A7186D" w:rsidRDefault="00A7186D" w:rsidP="00A7186D">
                            <w:pPr>
                              <w:ind w:left="0"/>
                            </w:pPr>
                          </w:p>
                          <w:p w:rsidR="0066363C" w:rsidRDefault="0066363C" w:rsidP="00A7186D">
                            <w:pPr>
                              <w:pStyle w:val="Heading1"/>
                              <w:ind w:left="0"/>
                              <w:outlineLvl w:val="0"/>
                            </w:pPr>
                          </w:p>
                          <w:p w:rsidR="00A7186D" w:rsidRPr="00A7186D" w:rsidRDefault="00A7186D" w:rsidP="00A7186D"/>
                          <w:p w:rsidR="00777B84" w:rsidRDefault="00777B84" w:rsidP="0066363C"/>
                          <w:p w:rsidR="005D0BEF" w:rsidRDefault="005D0BEF" w:rsidP="0066363C"/>
                        </w:tc>
                      </w:tr>
                    </w:tbl>
                    <w:p w:rsidR="0066363C" w:rsidRDefault="0066363C">
                      <w:pPr>
                        <w:pStyle w:val="NoSpacing"/>
                      </w:pPr>
                    </w:p>
                  </w:txbxContent>
                </v:textbox>
                <w10:wrap type="square" side="left" anchorx="page" anchory="margin"/>
              </v:shape>
            </w:pict>
          </mc:Fallback>
        </mc:AlternateContent>
      </w:r>
      <w:r w:rsidR="00931EDB">
        <w:t>Maghribi</w:t>
      </w:r>
      <w:r w:rsidR="00A210AA">
        <w:t>’s News</w:t>
      </w:r>
    </w:p>
    <w:p w:rsidR="00A210AA" w:rsidRDefault="00C22FDF" w:rsidP="005D0BEF">
      <w:pPr>
        <w:pStyle w:val="ContactInfo"/>
      </w:pPr>
      <w:r>
        <w:t>Powers Ferry Elementary-4</w:t>
      </w:r>
      <w:r w:rsidR="00A210AA" w:rsidRPr="00A210AA">
        <w:rPr>
          <w:vertAlign w:val="superscript"/>
        </w:rPr>
        <w:t>th</w:t>
      </w:r>
      <w:r w:rsidR="00A210AA">
        <w:t xml:space="preserve"> Grade Room 407</w:t>
      </w:r>
    </w:p>
    <w:p w:rsidR="00A210AA" w:rsidRDefault="00A210AA">
      <w:pPr>
        <w:pStyle w:val="ContactInfo"/>
      </w:pPr>
      <w:r>
        <w:t>770-578-7936</w:t>
      </w:r>
    </w:p>
    <w:p w:rsidR="005D5BF5" w:rsidRDefault="00931EDB" w:rsidP="00A210AA">
      <w:pPr>
        <w:pStyle w:val="ContactInfo"/>
      </w:pPr>
      <w:r>
        <w:t>Dana. Maghribi</w:t>
      </w:r>
      <w:r w:rsidR="00A210AA">
        <w:t>@cobbk12.org</w:t>
      </w:r>
    </w:p>
    <w:tbl>
      <w:tblPr>
        <w:tblStyle w:val="NewsletterTable"/>
        <w:tblpPr w:leftFromText="180" w:rightFromText="180" w:vertAnchor="text" w:horzAnchor="margin" w:tblpY="10"/>
        <w:tblW w:w="3213" w:type="pct"/>
        <w:tblLook w:val="0660" w:firstRow="1" w:lastRow="1" w:firstColumn="0" w:lastColumn="0" w:noHBand="1" w:noVBand="1"/>
        <w:tblDescription w:val="Intro letter"/>
      </w:tblPr>
      <w:tblGrid>
        <w:gridCol w:w="6940"/>
      </w:tblGrid>
      <w:tr w:rsidR="005D0BEF" w:rsidTr="005D0BEF">
        <w:trPr>
          <w:cnfStyle w:val="100000000000" w:firstRow="1" w:lastRow="0" w:firstColumn="0" w:lastColumn="0" w:oddVBand="0" w:evenVBand="0" w:oddHBand="0" w:evenHBand="0" w:firstRowFirstColumn="0" w:firstRowLastColumn="0" w:lastRowFirstColumn="0" w:lastRowLastColumn="0"/>
          <w:trHeight w:val="64"/>
        </w:trPr>
        <w:tc>
          <w:tcPr>
            <w:tcW w:w="0" w:type="auto"/>
          </w:tcPr>
          <w:p w:rsidR="005D0BEF" w:rsidRDefault="005D0BEF" w:rsidP="005D0BEF">
            <w:pPr>
              <w:pStyle w:val="TableSpace"/>
              <w:ind w:left="0"/>
            </w:pPr>
          </w:p>
        </w:tc>
      </w:tr>
      <w:tr w:rsidR="005D0BEF" w:rsidTr="005D0BEF">
        <w:trPr>
          <w:trHeight w:val="4315"/>
        </w:trPr>
        <w:tc>
          <w:tcPr>
            <w:tcW w:w="6940" w:type="dxa"/>
          </w:tcPr>
          <w:p w:rsidR="005D0BEF" w:rsidRDefault="005D0BEF" w:rsidP="005D0BEF">
            <w:pPr>
              <w:spacing w:after="200" w:line="276" w:lineRule="auto"/>
            </w:pPr>
            <w:r>
              <w:t>Dear Parents,</w:t>
            </w:r>
          </w:p>
          <w:p w:rsidR="005D0BEF" w:rsidRDefault="005D0BEF" w:rsidP="005D0BEF">
            <w:pPr>
              <w:spacing w:after="200" w:line="276" w:lineRule="auto"/>
            </w:pPr>
            <w:r>
              <w:t>This newsletter will serve as our monthly communication as to the “Happenings” inside our classroom, here at the school and outside in the community.  The newsletter will include overall learning topics in each subject area that we will be covering du</w:t>
            </w:r>
            <w:r w:rsidR="00810B7B">
              <w:t xml:space="preserve">ring the month.  Your child is able to bring their standards based journals and their textbooks home with them </w:t>
            </w:r>
            <w:r w:rsidR="00A86DC1">
              <w:t xml:space="preserve">each and </w:t>
            </w:r>
            <w:r w:rsidR="00810B7B">
              <w:t>every night</w:t>
            </w:r>
            <w:r w:rsidR="00A7186D">
              <w:t xml:space="preserve">. </w:t>
            </w:r>
            <w:r w:rsidR="00810B7B">
              <w:t xml:space="preserve"> Also, t</w:t>
            </w:r>
            <w:r w:rsidR="00810B7B" w:rsidRPr="00810B7B">
              <w:t>he students should be writing their assignments in their agenda every night.</w:t>
            </w:r>
          </w:p>
          <w:p w:rsidR="005D0BEF" w:rsidRDefault="005D0BEF" w:rsidP="005D0BEF">
            <w:pPr>
              <w:spacing w:after="200" w:line="276" w:lineRule="auto"/>
            </w:pPr>
            <w:r>
              <w:t>Warm Regards,</w:t>
            </w:r>
          </w:p>
          <w:p w:rsidR="005D0BEF" w:rsidRDefault="00931EDB" w:rsidP="00810B7B">
            <w:pPr>
              <w:spacing w:after="200" w:line="276" w:lineRule="auto"/>
            </w:pPr>
            <w:r>
              <w:t>Ms. Maghribi</w:t>
            </w:r>
            <w:bookmarkStart w:id="0" w:name="_GoBack"/>
            <w:bookmarkEnd w:id="0"/>
          </w:p>
        </w:tc>
      </w:tr>
      <w:tr w:rsidR="005D0BEF" w:rsidTr="005D0BEF">
        <w:trPr>
          <w:cnfStyle w:val="010000000000" w:firstRow="0" w:lastRow="1" w:firstColumn="0" w:lastColumn="0" w:oddVBand="0" w:evenVBand="0" w:oddHBand="0" w:evenHBand="0" w:firstRowFirstColumn="0" w:firstRowLastColumn="0" w:lastRowFirstColumn="0" w:lastRowLastColumn="0"/>
          <w:trHeight w:val="76"/>
        </w:trPr>
        <w:tc>
          <w:tcPr>
            <w:tcW w:w="0" w:type="auto"/>
          </w:tcPr>
          <w:p w:rsidR="005D0BEF" w:rsidRDefault="005D0BEF" w:rsidP="005D0BEF">
            <w:pPr>
              <w:pStyle w:val="TableSpace"/>
              <w:ind w:left="0"/>
            </w:pPr>
          </w:p>
        </w:tc>
      </w:tr>
    </w:tbl>
    <w:p w:rsidR="005D0BEF" w:rsidRDefault="005D0BEF" w:rsidP="00BE1DB4">
      <w:pPr>
        <w:pStyle w:val="Heading2"/>
        <w:spacing w:line="240" w:lineRule="auto"/>
        <w:ind w:left="0"/>
        <w:rPr>
          <w:rFonts w:asciiTheme="minorHAnsi" w:eastAsiaTheme="minorHAnsi" w:hAnsiTheme="minorHAnsi" w:cstheme="minorBidi"/>
          <w:b w:val="0"/>
          <w:bCs w:val="0"/>
          <w:color w:val="262626" w:themeColor="text1" w:themeTint="D9"/>
        </w:rPr>
      </w:pPr>
      <w:r>
        <w:rPr>
          <w:rFonts w:asciiTheme="minorHAnsi" w:eastAsiaTheme="minorHAnsi" w:hAnsiTheme="minorHAnsi" w:cstheme="minorBidi"/>
          <w:b w:val="0"/>
          <w:bCs w:val="0"/>
          <w:color w:val="262626" w:themeColor="text1" w:themeTint="D9"/>
        </w:rPr>
        <w:t xml:space="preserve"> </w:t>
      </w:r>
      <w:r w:rsidR="00A86DC1">
        <w:rPr>
          <w:rFonts w:asciiTheme="minorHAnsi" w:eastAsiaTheme="minorHAnsi" w:hAnsiTheme="minorHAnsi" w:cstheme="minorBidi"/>
          <w:b w:val="0"/>
          <w:bCs w:val="0"/>
          <w:color w:val="262626" w:themeColor="text1" w:themeTint="D9"/>
        </w:rPr>
        <w:t xml:space="preserve"> </w:t>
      </w:r>
      <w:r w:rsidRPr="00BE1DB4">
        <w:rPr>
          <w:rFonts w:asciiTheme="minorHAnsi" w:eastAsiaTheme="minorHAnsi" w:hAnsiTheme="minorHAnsi" w:cstheme="minorBidi"/>
          <w:bCs w:val="0"/>
          <w:color w:val="262626" w:themeColor="text1" w:themeTint="D9"/>
          <w:u w:val="single"/>
        </w:rPr>
        <w:t>Math:</w:t>
      </w:r>
      <w:r>
        <w:rPr>
          <w:rFonts w:asciiTheme="minorHAnsi" w:eastAsiaTheme="minorHAnsi" w:hAnsiTheme="minorHAnsi" w:cstheme="minorBidi"/>
          <w:b w:val="0"/>
          <w:bCs w:val="0"/>
          <w:color w:val="262626" w:themeColor="text1" w:themeTint="D9"/>
        </w:rPr>
        <w:t xml:space="preserve">  Students will be focusing on the following areas:</w:t>
      </w:r>
    </w:p>
    <w:p w:rsidR="00A86DC1" w:rsidRDefault="000845AB" w:rsidP="00A86DC1">
      <w:pPr>
        <w:ind w:left="0" w:firstLine="144"/>
      </w:pPr>
      <w:r>
        <w:tab/>
        <w:t>*Multi-Step Word Problems</w:t>
      </w:r>
    </w:p>
    <w:p w:rsidR="00A86DC1" w:rsidRDefault="000845AB" w:rsidP="00A86DC1">
      <w:pPr>
        <w:ind w:left="0" w:firstLine="144"/>
      </w:pPr>
      <w:r>
        <w:tab/>
        <w:t>*Word Problems with time, distance, volume</w:t>
      </w:r>
    </w:p>
    <w:p w:rsidR="00A86DC1" w:rsidRPr="00A86DC1" w:rsidRDefault="000845AB" w:rsidP="00A86DC1">
      <w:pPr>
        <w:ind w:left="720"/>
      </w:pPr>
      <w:r>
        <w:t>*Perimeter</w:t>
      </w:r>
    </w:p>
    <w:p w:rsidR="00BE1DB4" w:rsidRDefault="00BE1DB4" w:rsidP="00A86DC1">
      <w:pPr>
        <w:ind w:left="0" w:firstLine="144"/>
      </w:pPr>
      <w:r w:rsidRPr="00BE1DB4">
        <w:rPr>
          <w:b/>
          <w:u w:val="single"/>
        </w:rPr>
        <w:t>Reading:</w:t>
      </w:r>
      <w:r w:rsidR="005775EA">
        <w:t xml:space="preserve"> Read 180-Unit 1</w:t>
      </w:r>
      <w:r w:rsidR="00810B7B">
        <w:t>.</w:t>
      </w:r>
    </w:p>
    <w:p w:rsidR="005D0BEF" w:rsidRDefault="00BE1DB4" w:rsidP="00BE1DB4">
      <w:pPr>
        <w:spacing w:line="240" w:lineRule="auto"/>
      </w:pPr>
      <w:r w:rsidRPr="00BE1DB4">
        <w:rPr>
          <w:b/>
          <w:u w:val="single"/>
        </w:rPr>
        <w:t>Writing:</w:t>
      </w:r>
      <w:r w:rsidR="00810B7B">
        <w:t xml:space="preserve"> Opinion/Persuasive and Creative </w:t>
      </w:r>
      <w:r w:rsidR="00A7186D">
        <w:t>Writing</w:t>
      </w:r>
      <w:r>
        <w:t>.</w:t>
      </w:r>
    </w:p>
    <w:p w:rsidR="005D0BEF" w:rsidRDefault="005D0BEF" w:rsidP="00BE1DB4">
      <w:pPr>
        <w:spacing w:line="240" w:lineRule="auto"/>
      </w:pPr>
      <w:r w:rsidRPr="00BE1DB4">
        <w:rPr>
          <w:b/>
          <w:u w:val="single"/>
        </w:rPr>
        <w:t>Social Studies:</w:t>
      </w:r>
      <w:r w:rsidR="000845AB">
        <w:t xml:space="preserve"> Native American Tribes and Exploration</w:t>
      </w:r>
      <w:r w:rsidR="00810B7B">
        <w:t>.</w:t>
      </w:r>
    </w:p>
    <w:p w:rsidR="005D0BEF" w:rsidRPr="005D0BEF" w:rsidRDefault="005D0BEF" w:rsidP="00BE1DB4">
      <w:pPr>
        <w:spacing w:line="240" w:lineRule="auto"/>
      </w:pPr>
      <w:r w:rsidRPr="00BE1DB4">
        <w:rPr>
          <w:b/>
          <w:u w:val="single"/>
        </w:rPr>
        <w:t>Science:</w:t>
      </w:r>
      <w:r w:rsidR="00810B7B">
        <w:t xml:space="preserve"> Force and Motion, Sound and Light.</w:t>
      </w:r>
    </w:p>
    <w:p w:rsidR="005D5BF5" w:rsidRDefault="005D5BF5" w:rsidP="005D0BEF">
      <w:pPr>
        <w:pStyle w:val="Heading1"/>
        <w:ind w:left="0"/>
      </w:pPr>
    </w:p>
    <w:sectPr w:rsidR="005D5BF5">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2E0" w:rsidRDefault="008D62E0">
      <w:pPr>
        <w:spacing w:before="0" w:after="0" w:line="240" w:lineRule="auto"/>
      </w:pPr>
      <w:r>
        <w:separator/>
      </w:r>
    </w:p>
  </w:endnote>
  <w:endnote w:type="continuationSeparator" w:id="0">
    <w:p w:rsidR="008D62E0" w:rsidRDefault="008D62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2E0" w:rsidRDefault="008D62E0">
      <w:pPr>
        <w:spacing w:before="0" w:after="0" w:line="240" w:lineRule="auto"/>
      </w:pPr>
      <w:r>
        <w:separator/>
      </w:r>
    </w:p>
  </w:footnote>
  <w:footnote w:type="continuationSeparator" w:id="0">
    <w:p w:rsidR="008D62E0" w:rsidRDefault="008D62E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CB6607"/>
    <w:multiLevelType w:val="hybridMultilevel"/>
    <w:tmpl w:val="BF7C7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FDF"/>
    <w:rsid w:val="0007051B"/>
    <w:rsid w:val="000845AB"/>
    <w:rsid w:val="002C0C22"/>
    <w:rsid w:val="002C67C8"/>
    <w:rsid w:val="003B6313"/>
    <w:rsid w:val="003D714D"/>
    <w:rsid w:val="004F279A"/>
    <w:rsid w:val="005775EA"/>
    <w:rsid w:val="005D0BEF"/>
    <w:rsid w:val="005D5BF5"/>
    <w:rsid w:val="0066363C"/>
    <w:rsid w:val="006735DD"/>
    <w:rsid w:val="00777B84"/>
    <w:rsid w:val="007C397E"/>
    <w:rsid w:val="00810B7B"/>
    <w:rsid w:val="008D62E0"/>
    <w:rsid w:val="008E36AE"/>
    <w:rsid w:val="008E5D1F"/>
    <w:rsid w:val="00931EDB"/>
    <w:rsid w:val="009B3002"/>
    <w:rsid w:val="00A210AA"/>
    <w:rsid w:val="00A37D20"/>
    <w:rsid w:val="00A7186D"/>
    <w:rsid w:val="00A86DC1"/>
    <w:rsid w:val="00B53C07"/>
    <w:rsid w:val="00B57EC1"/>
    <w:rsid w:val="00BE1DB4"/>
    <w:rsid w:val="00C22FDF"/>
    <w:rsid w:val="00C63558"/>
    <w:rsid w:val="00D32517"/>
    <w:rsid w:val="00E83265"/>
    <w:rsid w:val="00FA5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0A7AD"/>
  <w15:docId w15:val="{F7726292-3F21-4EA4-8C3D-EFC4B075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FA5C5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C5D"/>
    <w:rPr>
      <w:rFonts w:ascii="Tahoma" w:hAnsi="Tahoma" w:cs="Tahoma"/>
      <w:sz w:val="16"/>
      <w:szCs w:val="16"/>
    </w:rPr>
  </w:style>
  <w:style w:type="paragraph" w:styleId="ListParagraph">
    <w:name w:val="List Paragraph"/>
    <w:basedOn w:val="Normal"/>
    <w:uiPriority w:val="34"/>
    <w:semiHidden/>
    <w:qFormat/>
    <w:rsid w:val="00A718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MP17426\Desktop\September%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A35DF1BBEF4F538DD3B57922423970"/>
        <w:category>
          <w:name w:val="General"/>
          <w:gallery w:val="placeholder"/>
        </w:category>
        <w:types>
          <w:type w:val="bbPlcHdr"/>
        </w:types>
        <w:behaviors>
          <w:behavior w:val="content"/>
        </w:behaviors>
        <w:guid w:val="{83FEF414-D7C7-41A4-9A3F-11A29B93EA9A}"/>
      </w:docPartPr>
      <w:docPartBody>
        <w:p w:rsidR="00772CC9" w:rsidRDefault="002A7A82">
          <w:pPr>
            <w:pStyle w:val="C4A35DF1BBEF4F538DD3B57922423970"/>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A82"/>
    <w:rsid w:val="001B2EE6"/>
    <w:rsid w:val="001E2C15"/>
    <w:rsid w:val="0029124F"/>
    <w:rsid w:val="002A7A82"/>
    <w:rsid w:val="00410EEA"/>
    <w:rsid w:val="00612FDB"/>
    <w:rsid w:val="00651387"/>
    <w:rsid w:val="00772CC9"/>
    <w:rsid w:val="00953DFB"/>
    <w:rsid w:val="00D63767"/>
    <w:rsid w:val="00D9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A35DF1BBEF4F538DD3B57922423970">
    <w:name w:val="C4A35DF1BBEF4F538DD3B579224239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9B831A93-43F0-4BC7-9E77-47FCE1C2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September Newsletter</Template>
  <TotalTime>0</TotalTime>
  <Pages>1</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Wolber</dc:creator>
  <cp:lastModifiedBy>Dana Maghribi</cp:lastModifiedBy>
  <cp:revision>3</cp:revision>
  <cp:lastPrinted>2014-10-06T17:32:00Z</cp:lastPrinted>
  <dcterms:created xsi:type="dcterms:W3CDTF">2017-10-24T14:21:00Z</dcterms:created>
  <dcterms:modified xsi:type="dcterms:W3CDTF">2017-10-24T14:22:00Z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